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8.030019pt;height:546.8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1"/>
          <w:pgMar w:header="448" w:footer="496" w:top="660" w:bottom="680" w:left="1640" w:right="1300"/>
          <w:headerReference w:type="odd" r:id="rId5"/>
          <w:headerReference w:type="even" r:id="rId6"/>
          <w:footerReference w:type="odd" r:id="rId7"/>
          <w:footerReference w:type="even" r:id="rId8"/>
          <w:type w:val="continuous"/>
          <w:pgSz w:w="12220" w:h="1584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638" w:right="2597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23F69"/>
          <w:w w:val="105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REDMON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1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1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TANKE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5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6"/>
          <w:b/>
          <w:bCs/>
          <w:u w:val="thick" w:color="0000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6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3" w:after="0" w:line="240" w:lineRule="auto"/>
        <w:ind w:left="3234" w:right="3209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0"/>
          <w:b/>
          <w:bCs/>
        </w:rPr>
        <w:t>2017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3F69"/>
          <w:spacing w:val="0"/>
          <w:w w:val="104"/>
          <w:b/>
          <w:bCs/>
        </w:rPr>
        <w:t>Accomplishments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12" w:right="164" w:firstLine="-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(ATB)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participated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suppression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safely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efficiently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loading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aircraft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providing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logistical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aircrew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extremely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season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crew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always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maintained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safety,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service,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enthusiastic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0"/>
          <w:w w:val="10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upport.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1" w:lineRule="auto"/>
        <w:ind w:left="112" w:right="233"/>
        <w:jc w:val="left"/>
        <w:tabs>
          <w:tab w:pos="40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Overal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TB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supported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agencies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fighting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85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wildland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Flying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4F41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91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dropped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over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60" w:lineRule="exact"/>
        <w:ind w:left="12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1,689,492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retardant.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all-ti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record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82A"/>
          <w:spacing w:val="0"/>
          <w:w w:val="104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NATIONAL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8"/>
          <w:b/>
          <w:bCs/>
        </w:rPr>
        <w:t>SCOPE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1" w:lineRule="auto"/>
        <w:ind w:left="107" w:right="100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cancellation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fleet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drastically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reduced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34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approximately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year,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fleet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nearly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numbers.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8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Lockheed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P2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5"/>
          <w:w w:val="119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19"/>
        </w:rPr>
        <w:t>Je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5"/>
          <w:w w:val="119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9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8"/>
          <w:w w:val="11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(BA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1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146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C-130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MD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87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85s,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A282A"/>
          <w:spacing w:val="0"/>
          <w:w w:val="130"/>
        </w:rPr>
        <w:t>&amp;</w:t>
      </w:r>
      <w:r>
        <w:rPr>
          <w:rFonts w:ascii="Arial" w:hAnsi="Arial" w:cs="Arial" w:eastAsia="Arial"/>
          <w:sz w:val="22"/>
          <w:szCs w:val="22"/>
          <w:color w:val="2A282A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DC-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flee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supplemented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CWN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MAFFS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Guard)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Forest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owned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130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aircraft,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Canadian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Convair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7"/>
        </w:rPr>
        <w:t>580s.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116" w:right="8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0"/>
          <w:w w:val="113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13"/>
        </w:rPr>
        <w:t>hom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1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3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9"/>
          <w:w w:val="134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administrative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"/>
          <w:w w:val="10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34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administer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tanke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9"/>
          <w:w w:val="147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perwor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decision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operate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bases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occur.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8" w:lineRule="auto"/>
        <w:ind w:left="112" w:right="57"/>
        <w:jc w:val="left"/>
        <w:tabs>
          <w:tab w:pos="8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tenth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8"/>
          <w:w w:val="134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Admin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9"/>
        </w:rPr>
        <w:t>Bas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15"/>
          <w:w w:val="10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4"/>
          <w:w w:val="109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59"/>
          <w:w w:val="10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-10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19th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October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29th.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busiest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accumulating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226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7"/>
          <w:w w:val="11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-4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8"/>
        </w:rPr>
        <w:t>10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flew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285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sorties,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dropped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85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ED4F41"/>
          <w:spacing w:val="-6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000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retardant.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FEDERAL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6"/>
          <w:b/>
          <w:bCs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TB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host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27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summer.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250" w:lineRule="auto"/>
        <w:ind w:left="116" w:right="43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aircraft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included: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Douglas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DC-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Lockheed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1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British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Aerospac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7"/>
          <w:w w:val="10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9"/>
          <w:w w:val="147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1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6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A282A"/>
          <w:spacing w:val="0"/>
          <w:w w:val="126"/>
        </w:rPr>
        <w:t>&amp;</w:t>
      </w:r>
      <w:r>
        <w:rPr>
          <w:rFonts w:ascii="Arial" w:hAnsi="Arial" w:cs="Arial" w:eastAsia="Arial"/>
          <w:sz w:val="22"/>
          <w:szCs w:val="22"/>
          <w:color w:val="2A282A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Avro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Lockheed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C-130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4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MD-8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Canadian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Convair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58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(all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Tractor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802,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turbine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powered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engine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tanker,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6"/>
        </w:rPr>
        <w:t>SEAT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6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Tractor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802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scoope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9"/>
        </w:rPr>
        <w:t>"Fir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5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Bos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"/>
          <w:w w:val="10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3"/>
          <w:w w:val="134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12" w:right="43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562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landin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airpor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generated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landing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fees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D4F41"/>
          <w:spacing w:val="1"/>
          <w:w w:val="100"/>
          <w:b/>
          <w:bCs/>
        </w:rPr>
        <w:t>$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148,472.7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0"/>
          <w:w w:val="100"/>
          <w:b/>
          <w:bCs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ED3138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9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6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dmon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STATE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0"/>
          <w:b/>
          <w:bCs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809C"/>
          <w:spacing w:val="0"/>
          <w:w w:val="105"/>
          <w:b/>
          <w:bCs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8" w:lineRule="auto"/>
        <w:ind w:left="112" w:right="42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Oregon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decided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4"/>
          <w:w w:val="147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10"/>
        </w:rPr>
        <w:t>State'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(Douglas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9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A282A"/>
          <w:spacing w:val="0"/>
          <w:w w:val="130"/>
        </w:rPr>
        <w:t>&amp;</w:t>
      </w:r>
      <w:r>
        <w:rPr>
          <w:rFonts w:ascii="Arial" w:hAnsi="Arial" w:cs="Arial" w:eastAsia="Arial"/>
          <w:sz w:val="22"/>
          <w:szCs w:val="22"/>
          <w:color w:val="2A282A"/>
          <w:spacing w:val="-31"/>
          <w:w w:val="13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SEATs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Prinevill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Grande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3"/>
        </w:rPr>
        <w:t>Medfor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aircraft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protection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private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lands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4"/>
        </w:rPr>
        <w:t>through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1"/>
          <w:w w:val="10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11"/>
          <w:w w:val="92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Orego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Oregon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Department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Forestry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stationed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bas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E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DC-7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Medford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6"/>
        </w:rPr>
        <w:t>SEATs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Prinevill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operated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extensive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A282A"/>
          <w:spacing w:val="-6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448" w:footer="496" w:top="620" w:bottom="700" w:left="1640" w:right="1680"/>
          <w:pgSz w:w="12220" w:h="15820"/>
        </w:sectPr>
      </w:pPr>
      <w:rPr/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6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-60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Days,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flew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approximately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1"/>
        </w:rPr>
        <w:t>23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5"/>
        </w:rPr>
        <w:t>Hours,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4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72,000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1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retardant.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ENGINE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2"/>
        </w:rPr>
        <w:t>(S.E.A.T.)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7" w:lineRule="auto"/>
        <w:ind w:left="120" w:right="96" w:firstLine="-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supported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engine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(SEATs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6"/>
        </w:rPr>
        <w:t>These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mainly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contracted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Bureau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Management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Oregon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Department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Forestry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5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2"/>
          <w:w w:val="10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-1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F.)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1" w:lineRule="auto"/>
        <w:ind w:left="111" w:right="146" w:firstLine="5"/>
        <w:jc w:val="left"/>
        <w:tabs>
          <w:tab w:pos="22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BLM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9"/>
        </w:rPr>
        <w:t>"On-Call"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21"/>
          <w:w w:val="10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SEATs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stationed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1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82628"/>
          <w:spacing w:val="0"/>
          <w:w w:val="78"/>
        </w:rPr>
        <w:t>6th</w:t>
      </w:r>
      <w:r>
        <w:rPr>
          <w:rFonts w:ascii="Arial" w:hAnsi="Arial" w:cs="Arial" w:eastAsia="Arial"/>
          <w:sz w:val="23"/>
          <w:szCs w:val="23"/>
          <w:color w:val="282628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7th.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282628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addition,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SEATs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stationed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Prineville,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Lakeview,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Burns,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Dalles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bases,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regularly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reloaded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Base.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7" w:lineRule="auto"/>
        <w:ind w:left="116" w:right="251" w:firstLine="-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season,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SEATs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operated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supported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agencies,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fighting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155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oads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totaling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111,768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gallon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flew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approximately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137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3"/>
        </w:rPr>
        <w:t>ATB.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5"/>
        </w:rPr>
        <w:t>ATTACK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111" w:right="51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designated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Centra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Orego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6"/>
          <w:u w:val="single" w:color="0000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6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Managemen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CCOFMS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Attac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  <w:t>platform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aircraf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pilot,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Tactical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Supervisor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TGS),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critical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aviation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operations.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platform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stationed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9"/>
        </w:rPr>
        <w:t>June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22"/>
          <w:w w:val="11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1st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4"/>
        </w:rPr>
        <w:t>September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30th,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2" w:after="0" w:line="251" w:lineRule="auto"/>
        <w:ind w:left="116" w:right="196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122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82628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2017,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flew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117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acquired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296.1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yearly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122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Hours.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FULL-SERVICE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1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RETARDANT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-18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CONTRACT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111" w:right="115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twelve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years,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admin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tered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full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-4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5"/>
        </w:rPr>
        <w:t>service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contract.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manufacturer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store,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4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directed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Forest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manager.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price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gallon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season,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contractor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6"/>
        </w:rPr>
        <w:t>sol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-1"/>
          <w:w w:val="10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82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actually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3"/>
        </w:rPr>
        <w:t>tankers.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11" w:right="86" w:firstLine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2017,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crew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pumped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691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1,689,492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82628"/>
          <w:spacing w:val="0"/>
          <w:w w:val="100"/>
          <w:i/>
        </w:rPr>
        <w:t>plus</w:t>
      </w:r>
      <w:r>
        <w:rPr>
          <w:rFonts w:ascii="Times New Roman" w:hAnsi="Times New Roman" w:cs="Times New Roman" w:eastAsia="Times New Roman"/>
          <w:sz w:val="24"/>
          <w:szCs w:val="24"/>
          <w:color w:val="28262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extra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million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628"/>
          <w:spacing w:val="0"/>
          <w:w w:val="104"/>
        </w:rPr>
        <w:t>!</w:t>
      </w:r>
      <w:r>
        <w:rPr>
          <w:rFonts w:ascii="Arial" w:hAnsi="Arial" w:cs="Arial" w:eastAsia="Arial"/>
          <w:sz w:val="21"/>
          <w:szCs w:val="21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20"/>
        </w:rPr>
        <w:t>June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1st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13"/>
        </w:rPr>
        <w:t>October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15t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82628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2826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gallon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pumped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significant.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137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pumped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0"/>
          <w:w w:val="100"/>
        </w:rPr>
        <w:t>68</w:t>
      </w:r>
      <w:r>
        <w:rPr>
          <w:rFonts w:ascii="Times New Roman" w:hAnsi="Times New Roman" w:cs="Times New Roman" w:eastAsia="Times New Roman"/>
          <w:sz w:val="23"/>
          <w:szCs w:val="23"/>
          <w:color w:val="EB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days.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days,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5"/>
        </w:rPr>
        <w:t>(50%).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7" w:lineRule="auto"/>
        <w:ind w:left="106" w:right="8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base,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0"/>
          <w:w w:val="100"/>
        </w:rPr>
        <w:t>activity,</w:t>
      </w:r>
      <w:r>
        <w:rPr>
          <w:rFonts w:ascii="Times New Roman" w:hAnsi="Times New Roman" w:cs="Times New Roman" w:eastAsia="Times New Roman"/>
          <w:sz w:val="23"/>
          <w:szCs w:val="23"/>
          <w:color w:val="3A383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routine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maintenance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facility,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completed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landscaping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gained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valuable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training,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participated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8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assignment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assisted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valuable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ADs,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3"/>
        </w:rPr>
        <w:t>well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Detailers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0"/>
        </w:rPr>
        <w:t>Seat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0"/>
          <w:w w:val="104"/>
        </w:rPr>
        <w:t>Manager</w:t>
      </w:r>
      <w:r>
        <w:rPr>
          <w:rFonts w:ascii="Times New Roman" w:hAnsi="Times New Roman" w:cs="Times New Roman" w:eastAsia="Times New Roman"/>
          <w:sz w:val="23"/>
          <w:szCs w:val="23"/>
          <w:color w:val="282628"/>
          <w:spacing w:val="5"/>
          <w:w w:val="10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84949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448" w:footer="496" w:top="640" w:bottom="680" w:left="1640" w:right="1640"/>
          <w:pgSz w:w="12200" w:h="1584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2049" w:right="1945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REDMOND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6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AIR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TANKER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5"/>
          <w:b/>
          <w:bCs/>
        </w:rPr>
        <w:t>BASE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7" w:after="0" w:line="240" w:lineRule="auto"/>
        <w:ind w:left="2923" w:right="2832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2017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Year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0"/>
          <w:b/>
          <w:bCs/>
        </w:rPr>
        <w:t>End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D829E"/>
          <w:spacing w:val="0"/>
          <w:w w:val="104"/>
          <w:b/>
          <w:bCs/>
        </w:rPr>
        <w:t>Totals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5"/>
          <w:b/>
          <w:bCs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9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4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6"/>
          <w:b/>
          <w:bCs/>
        </w:rPr>
        <w:t>1,689,492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5" w:after="0" w:line="240" w:lineRule="auto"/>
        <w:ind w:left="48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4"/>
          <w:b/>
          <w:bCs/>
        </w:rPr>
        <w:t>--------------------------------------------------------------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-25"/>
          <w:w w:val="104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8"/>
          <w:b/>
          <w:bCs/>
        </w:rPr>
        <w:t>691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240" w:lineRule="auto"/>
        <w:ind w:left="48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6"/>
          <w:b/>
          <w:bCs/>
        </w:rPr>
        <w:t>$4,105,251.39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22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0"/>
          <w:b/>
          <w:bCs/>
        </w:rPr>
        <w:t>137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days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8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36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Extension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-1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4"/>
        </w:rPr>
        <w:t>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9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5"/>
          <w:b/>
          <w:bCs/>
        </w:rPr>
        <w:t>days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240" w:lineRule="auto"/>
        <w:ind w:left="48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Aborted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Jettisoned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7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12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89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Turnaround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---------------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8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0"/>
          <w:b/>
          <w:bCs/>
        </w:rPr>
        <w:t>12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5"/>
          <w:b/>
          <w:bCs/>
        </w:rPr>
        <w:t>minutes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0"/>
          <w:b/>
          <w:bCs/>
        </w:rPr>
        <w:t>FIRE</w:t>
      </w:r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5"/>
          <w:b/>
          <w:bCs/>
        </w:rPr>
        <w:t>INFORMATION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9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Users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--------------------------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8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5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85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Fires-------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7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9"/>
          <w:b/>
          <w:bCs/>
        </w:rPr>
        <w:t>59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Reinforced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</w:rPr>
        <w:t>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6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26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240" w:lineRule="auto"/>
        <w:ind w:left="494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operated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RDM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7"/>
        </w:rPr>
        <w:t>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7"/>
        </w:rPr>
        <w:t>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25"/>
          <w:w w:val="10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27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5"/>
          <w:b/>
          <w:bCs/>
        </w:rPr>
        <w:t>LANDINGS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Landings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  <w:b/>
          <w:bCs/>
        </w:rPr>
        <w:t>-------------------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8"/>
          <w:w w:val="103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2"/>
          <w:b/>
          <w:bCs/>
        </w:rPr>
        <w:t>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4"/>
          <w:b/>
          <w:bCs/>
        </w:rPr>
        <w:t>------------------------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8"/>
          <w:w w:val="104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95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95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8"/>
          <w:b/>
          <w:bCs/>
        </w:rPr>
        <w:t>562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Landing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(at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$2.81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1"/>
        </w:rPr>
        <w:t>lOOOlbs)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6"/>
          <w:b/>
          <w:bCs/>
        </w:rPr>
        <w:t>$148,472.70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5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Landings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D"/>
          <w:spacing w:val="0"/>
          <w:w w:val="133"/>
          <w:b/>
          <w:bCs/>
        </w:rPr>
        <w:t>----------------------------------------</w:t>
      </w:r>
      <w:r>
        <w:rPr>
          <w:rFonts w:ascii="Times New Roman" w:hAnsi="Times New Roman" w:cs="Times New Roman" w:eastAsia="Times New Roman"/>
          <w:sz w:val="18"/>
          <w:szCs w:val="18"/>
          <w:color w:val="1C1C1D"/>
          <w:spacing w:val="-24"/>
          <w:w w:val="133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C383B"/>
          <w:spacing w:val="0"/>
          <w:w w:val="141"/>
          <w:b/>
          <w:bCs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0" w:after="0" w:line="240" w:lineRule="auto"/>
        <w:ind w:left="7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146,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P-2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59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956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MD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4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580,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5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6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130Q,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RJ-85,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SEATs,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0"/>
        </w:rPr>
        <w:t>Fire-Boss)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0"/>
          <w:b/>
          <w:bCs/>
        </w:rPr>
        <w:t>PEAK</w:t>
      </w:r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D829E"/>
          <w:spacing w:val="0"/>
          <w:w w:val="106"/>
          <w:b/>
          <w:bCs/>
        </w:rPr>
        <w:t>OPERATIONS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Max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Tankers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Operating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(AUG.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18th)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------------------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1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5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Max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Incidents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(AU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9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18th)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D"/>
          <w:spacing w:val="0"/>
          <w:w w:val="133"/>
          <w:b/>
          <w:bCs/>
        </w:rPr>
        <w:t>-----------------------</w:t>
      </w:r>
      <w:r>
        <w:rPr>
          <w:rFonts w:ascii="Times New Roman" w:hAnsi="Times New Roman" w:cs="Times New Roman" w:eastAsia="Times New Roman"/>
          <w:sz w:val="18"/>
          <w:szCs w:val="18"/>
          <w:color w:val="1C1C1D"/>
          <w:spacing w:val="-23"/>
          <w:w w:val="133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C383B"/>
          <w:spacing w:val="0"/>
          <w:w w:val="149"/>
          <w:b/>
          <w:bCs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494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0"/>
          <w:w w:val="102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47"/>
        </w:rPr>
        <w:t>.#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Loads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(AUG.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18th)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4"/>
        </w:rPr>
        <w:t>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5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47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Ma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0"/>
          <w:w w:val="104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47"/>
        </w:rPr>
        <w:t>.#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Gallons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Retardant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Pumped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(AU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18th)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2"/>
          <w:b/>
          <w:bCs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8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7"/>
          <w:b/>
          <w:bCs/>
        </w:rPr>
        <w:t>136,482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494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Max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Landings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(AUG.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12"/>
        </w:rPr>
        <w:t>18th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10"/>
          <w:w w:val="112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2"/>
        </w:rPr>
        <w:t>.•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1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2"/>
          <w:b/>
          <w:bCs/>
        </w:rPr>
        <w:t>...........••••••......•....••.••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3"/>
          <w:w w:val="11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BC383B"/>
          <w:spacing w:val="0"/>
          <w:w w:val="112"/>
          <w:b/>
          <w:bCs/>
        </w:rPr>
        <w:t>.47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Flown-----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7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7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5"/>
          <w:b/>
          <w:bCs/>
        </w:rPr>
        <w:t>6-20-17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156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Flown: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"Rhoades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Canyon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5956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9565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59565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BLM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240" w:lineRule="auto"/>
        <w:ind w:left="49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66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23"/>
          <w:szCs w:val="23"/>
          <w:color w:val="1C1C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Flown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------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-6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"/>
          <w:w w:val="10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0"/>
          <w:w w:val="103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color w:val="0E0C0F"/>
          <w:spacing w:val="33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B"/>
          <w:spacing w:val="0"/>
          <w:w w:val="105"/>
          <w:b/>
          <w:bCs/>
        </w:rPr>
        <w:t>10-06-17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0" w:after="0" w:line="240" w:lineRule="auto"/>
        <w:ind w:left="156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Flown: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"Teanaway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River",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WA-DNR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448" w:footer="496" w:top="620" w:bottom="700" w:left="1640" w:right="1720"/>
          <w:pgSz w:w="12220" w:h="1584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965" w:right="2016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REDMOND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TANKER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3"/>
        </w:rPr>
        <w:t>BASE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4" w:lineRule="exact"/>
        <w:ind w:left="2839" w:right="2893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839E"/>
          <w:spacing w:val="0"/>
          <w:w w:val="107"/>
        </w:rPr>
        <w:t>Totals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RETARDANT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48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GALLONS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4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3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5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3"/>
          <w:w w:val="15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3"/>
        </w:rPr>
        <w:t>egion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7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8"/>
        </w:rPr>
        <w:t>......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5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12"/>
          <w:w w:val="12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"/>
          <w:w w:val="11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0"/>
        </w:rPr>
        <w:t>936,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0"/>
        </w:rPr>
        <w:t>875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22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5"/>
        </w:rPr>
        <w:t>.....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2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1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1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2"/>
          <w:w w:val="13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5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12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8"/>
        </w:rPr>
        <w:t>12,486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8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3"/>
          <w:w w:val="9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33"/>
        </w:rPr>
        <w:t>........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5"/>
          <w:w w:val="12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32"/>
        </w:rPr>
        <w:t>......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31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3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22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7"/>
          <w:w w:val="17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8"/>
        </w:rPr>
        <w:t>262,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8"/>
        </w:rPr>
        <w:t>974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9"/>
        </w:rPr>
        <w:t>BLM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33"/>
        </w:rPr>
        <w:t>........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31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31"/>
        </w:rPr>
        <w:t>.....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2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20"/>
        </w:rPr>
        <w:t>.......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11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0"/>
        </w:rPr>
        <w:t>354,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1"/>
        </w:rPr>
        <w:t>521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NP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1"/>
          <w:w w:val="10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12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5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6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12"/>
          <w:w w:val="12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4"/>
          <w:w w:val="11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8"/>
          <w:w w:val="11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3"/>
        </w:rPr>
        <w:t>2,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11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3"/>
        </w:rPr>
        <w:t>227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82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8"/>
        </w:rPr>
        <w:t>OD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"/>
          <w:w w:val="10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2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"/>
          <w:w w:val="11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"/>
          <w:w w:val="11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7"/>
          <w:w w:val="11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2"/>
        </w:rPr>
        <w:t>73,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-28"/>
          <w:w w:val="1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2"/>
        </w:rPr>
        <w:t>185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DNR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7"/>
        </w:rPr>
        <w:t>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5"/>
        </w:rPr>
        <w:t>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0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5"/>
        </w:rPr>
        <w:t>564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2"/>
        </w:rPr>
        <w:t>CALFIR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6"/>
          <w:w w:val="11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7"/>
        </w:rPr>
        <w:t>..........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22"/>
          <w:w w:val="128"/>
        </w:rPr>
        <w:t>.</w:t>
      </w:r>
      <w:r>
        <w:rPr>
          <w:rFonts w:ascii="Arial" w:hAnsi="Arial" w:cs="Arial" w:eastAsia="Arial"/>
          <w:sz w:val="23"/>
          <w:szCs w:val="23"/>
          <w:color w:val="BC383A"/>
          <w:spacing w:val="0"/>
          <w:w w:val="70"/>
        </w:rPr>
        <w:t>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9"/>
        </w:rPr>
        <w:t>FWS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31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15"/>
          <w:w w:val="13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32"/>
        </w:rPr>
        <w:t>....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30"/>
        </w:rPr>
        <w:t>....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2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32"/>
        </w:rPr>
        <w:t>.......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1C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242"/>
          <w:spacing w:val="15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2D2A2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0"/>
          <w:w w:val="109"/>
        </w:rPr>
        <w:t>...</w:t>
      </w:r>
      <w:r>
        <w:rPr>
          <w:rFonts w:ascii="Times New Roman" w:hAnsi="Times New Roman" w:cs="Times New Roman" w:eastAsia="Times New Roman"/>
          <w:sz w:val="24"/>
          <w:szCs w:val="24"/>
          <w:color w:val="0A080A"/>
          <w:spacing w:val="-25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BC383A"/>
          <w:spacing w:val="0"/>
          <w:w w:val="7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7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OTHE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4"/>
          <w:w w:val="10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2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6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7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9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"/>
          <w:w w:val="109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4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4"/>
          <w:w w:val="11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8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8"/>
        </w:rPr>
        <w:t>19,660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5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260.234833pt;margin-top:1.060312pt;width:149.933463pt;height:.1pt;mso-position-horizontal-relative:page;mso-position-vertical-relative:paragraph;z-index:-266" coordorigin="5205,21" coordsize="2999,2">
            <v:shape style="position:absolute;left:5205;top:21;width:2999;height:2" coordorigin="5205,21" coordsize="2999,0" path="m5205,21l8203,21e" filled="f" stroked="t" strokeweight="1.432485pt" strokecolor="#FBEB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EB3133"/>
          <w:w w:val="107"/>
        </w:rPr>
        <w:t>TOTA</w:t>
      </w:r>
      <w:r>
        <w:rPr>
          <w:rFonts w:ascii="Times New Roman" w:hAnsi="Times New Roman" w:cs="Times New Roman" w:eastAsia="Times New Roman"/>
          <w:sz w:val="32"/>
          <w:szCs w:val="32"/>
          <w:color w:val="EB3133"/>
          <w:spacing w:val="18"/>
          <w:w w:val="107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EB3133"/>
          <w:spacing w:val="0"/>
          <w:w w:val="129"/>
        </w:rPr>
        <w:t>..................................</w:t>
      </w:r>
      <w:r>
        <w:rPr>
          <w:rFonts w:ascii="Times New Roman" w:hAnsi="Times New Roman" w:cs="Times New Roman" w:eastAsia="Times New Roman"/>
          <w:sz w:val="32"/>
          <w:szCs w:val="32"/>
          <w:color w:val="EB3133"/>
          <w:spacing w:val="-11"/>
          <w:w w:val="129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EB3133"/>
          <w:spacing w:val="0"/>
          <w:w w:val="103"/>
        </w:rPr>
        <w:t>1,689,49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BLM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SEAT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7"/>
        </w:rPr>
        <w:t>OPERATIONS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40" w:lineRule="auto"/>
        <w:ind w:left="763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LOAD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1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40"/>
        </w:rPr>
        <w:t>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2"/>
          <w:w w:val="14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6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4"/>
          <w:w w:val="154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40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12"/>
          <w:w w:val="14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5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8"/>
          <w:w w:val="15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42"/>
        </w:rPr>
        <w:t>......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16"/>
          <w:w w:val="14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0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24"/>
        </w:rPr>
        <w:t>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30"/>
          <w:w w:val="124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0"/>
        </w:rPr>
        <w:t>90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3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GALLON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42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2"/>
          <w:w w:val="14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5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23"/>
          <w:w w:val="13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7"/>
        </w:rPr>
        <w:t>64,157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3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FLT.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HOUR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40"/>
        </w:rPr>
        <w:t>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2"/>
          <w:w w:val="14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4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8"/>
        </w:rPr>
        <w:t>...............................................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18"/>
          <w:w w:val="1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9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-10"/>
          <w:w w:val="109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0"/>
        </w:rPr>
        <w:t>.45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O.D.F.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SEAT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839E"/>
          <w:spacing w:val="0"/>
          <w:w w:val="108"/>
        </w:rPr>
        <w:t>OPERATIONS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40" w:lineRule="auto"/>
        <w:ind w:left="758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LOAD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3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0"/>
          <w:w w:val="135"/>
        </w:rPr>
        <w:t>................................................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1C1A1A"/>
          <w:spacing w:val="-12"/>
          <w:w w:val="13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8"/>
        </w:rPr>
        <w:t>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4"/>
          <w:w w:val="1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0"/>
          <w:w w:val="143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A080A"/>
          <w:spacing w:val="-11"/>
          <w:w w:val="14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12"/>
        </w:rPr>
        <w:t>65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8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5"/>
        </w:rPr>
        <w:t>GALLON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40"/>
        </w:rPr>
        <w:t>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8"/>
          <w:w w:val="14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2"/>
          <w:w w:val="154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42"/>
        </w:rPr>
        <w:t>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8"/>
          <w:w w:val="14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44242"/>
          <w:spacing w:val="-18"/>
          <w:w w:val="17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9"/>
        </w:rPr>
        <w:t>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21"/>
          <w:w w:val="139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8"/>
        </w:rPr>
        <w:t>47,611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8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3B5236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FLT.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04"/>
        </w:rPr>
        <w:t>HOUR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8"/>
          <w:w w:val="10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0"/>
          <w:w w:val="139"/>
        </w:rPr>
        <w:t>.................................................................</w:t>
      </w:r>
      <w:r>
        <w:rPr>
          <w:rFonts w:ascii="Times New Roman" w:hAnsi="Times New Roman" w:cs="Times New Roman" w:eastAsia="Times New Roman"/>
          <w:sz w:val="23"/>
          <w:szCs w:val="23"/>
          <w:color w:val="2D2A2B"/>
          <w:spacing w:val="-18"/>
          <w:w w:val="139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C383A"/>
          <w:spacing w:val="0"/>
          <w:w w:val="107"/>
        </w:rPr>
        <w:t>39.28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448" w:footer="496" w:top="640" w:bottom="680" w:left="1720" w:right="1660"/>
          <w:pgSz w:w="1222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2128" w:right="2204"/>
        <w:jc w:val="center"/>
        <w:tabs>
          <w:tab w:pos="5700" w:val="left"/>
          <w:tab w:pos="60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8"/>
        </w:rPr>
        <w:t>AIRCRAFT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74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2F282A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5"/>
        </w:rPr>
        <w:t>201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tabs>
          <w:tab w:pos="23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JUNE: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T-805,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T-868,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T-870,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T-05,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5"/>
        </w:rPr>
        <w:t>T-167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96" w:right="183" w:firstLine="-2176"/>
        <w:jc w:val="left"/>
        <w:tabs>
          <w:tab w:pos="23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JULY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(1-15):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-823,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-824,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-05,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-06,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-132,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-804,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-5"/>
          <w:w w:val="113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2"/>
        </w:rPr>
        <w:t>-827,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T-167,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T-869,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T-805,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T-40,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T-60,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5"/>
        </w:rPr>
        <w:t>T-10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1" w:right="64" w:firstLine="-218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JULY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(16-31):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T-823,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T-804,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T-827,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T-142,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3"/>
        </w:rPr>
        <w:t>T-164,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-132,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1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1"/>
        </w:rPr>
        <w:t>-162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96" w:right="42" w:firstLine="-2180"/>
        <w:jc w:val="left"/>
        <w:tabs>
          <w:tab w:pos="22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AUG.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(1-15):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T-823,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T-142,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3"/>
        </w:rPr>
        <w:t>T-132,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T-827,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T-804,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T-06,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FB-210,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T-805,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240" w:lineRule="auto"/>
        <w:ind w:left="230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T-819,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7"/>
        </w:rPr>
        <w:t>T-03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96" w:right="513" w:firstLine="-2180"/>
        <w:jc w:val="left"/>
        <w:tabs>
          <w:tab w:pos="22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AUG.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(16-31):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T-142,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T-132,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T-03,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T-60,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T-162,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-164,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1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1"/>
        </w:rPr>
        <w:t>-166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96" w:right="188" w:firstLine="-2176"/>
        <w:jc w:val="left"/>
        <w:tabs>
          <w:tab w:pos="22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SEPT.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(1-15):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T-60,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T-166,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T-142,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T-804,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T-827,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-860,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-829,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-164,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-05,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"/>
          <w:w w:val="11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1"/>
        </w:rPr>
        <w:t>-166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SEPT.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>(16-30):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T-02,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T-161,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T-101,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T-166,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T-162,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T-164,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6"/>
        </w:rPr>
        <w:t>T-05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tabs>
          <w:tab w:pos="22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9"/>
        </w:rPr>
        <w:t>OCTOBER:</w:t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0F70A3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0"/>
        </w:rPr>
        <w:t>T-101,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ED363F"/>
          <w:spacing w:val="0"/>
          <w:w w:val="104"/>
        </w:rPr>
        <w:t>T-02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sectPr>
      <w:pgMar w:header="448" w:footer="496" w:top="640" w:bottom="740" w:left="1640" w:right="1700"/>
      <w:pgSz w:w="12220" w:h="15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6.248535pt;margin-top:756.191345pt;width:137.157468pt;height:14.685511pt;mso-position-horizontal-relative:page;mso-position-vertical-relative:page;z-index:-264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00"/>
                  </w:rPr>
                  <w:t>Redmond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00"/>
                  </w:rPr>
                  <w:t>Air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00"/>
                  </w:rPr>
                  <w:t>Tanker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4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14"/>
                  </w:rPr>
                  <w:t>Base-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1"/>
                    <w:w w:val="1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B"/>
                    <w:spacing w:val="0"/>
                    <w:w w:val="1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6.586075pt;margin-top:752.157959pt;width:136.872607pt;height:14.344393pt;mso-position-horizontal-relative:page;mso-position-vertical-relative:page;z-index:-263" type="#_x0000_t202" filled="f" stroked="f">
          <v:textbox inset="0,0,0,0">
            <w:txbxContent>
              <w:p>
                <w:pPr>
                  <w:spacing w:before="30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Redmond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4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Air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Tanker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5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Base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2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2.732391pt;margin-top:21.905418pt;width:149.320214pt;height:12.5pt;mso-position-horizontal-relative:page;mso-position-vertical-relative:page;z-index:-266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2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0"/>
                    <w:w w:val="100"/>
                  </w:rPr>
                  <w:t>FY2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-6"/>
                    <w:w w:val="10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0"/>
                    <w:w w:val="100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4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0"/>
                    <w:w w:val="106"/>
                  </w:rPr>
                  <w:t>Accomplishment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-15"/>
                    <w:w w:val="10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D2A2D"/>
                    <w:spacing w:val="0"/>
                    <w:w w:val="106"/>
                  </w:rPr>
                  <w:t>Report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6.82473pt;margin-top:19.491295pt;width:149.573095pt;height:12.5pt;mso-position-horizontal-relative:page;mso-position-vertical-relative:page;z-index:-265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FY2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-1"/>
                    <w:w w:val="10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0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3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4"/>
                  </w:rPr>
                  <w:t>Accompl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4"/>
                    <w:w w:val="104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444244"/>
                    <w:spacing w:val="5"/>
                    <w:w w:val="104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4"/>
                  </w:rPr>
                  <w:t>hment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22"/>
                    <w:w w:val="10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444244"/>
                    <w:spacing w:val="-2"/>
                    <w:w w:val="114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A282A"/>
                    <w:spacing w:val="0"/>
                    <w:w w:val="105"/>
                  </w:rPr>
                  <w:t>port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2018-01-19T10:35:29Z</dcterms:created>
  <dcterms:modified xsi:type="dcterms:W3CDTF">2018-01-19T10:35:29Z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LastSaved">
    <vt:filetime>2018-01-19T00:00:00Z</vt:filetime>
  </property>
</Properties>
</file>